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83F3A96" w14:textId="3299D6E4" w:rsidR="002D0553" w:rsidRPr="002D0553" w:rsidRDefault="002D0553" w:rsidP="002D0553">
      <w:pPr>
        <w:contextualSpacing/>
        <w:jc w:val="center"/>
        <w:rPr>
          <w:b/>
          <w:bCs/>
        </w:rPr>
      </w:pPr>
      <w:r w:rsidRPr="002D0553">
        <w:rPr>
          <w:b/>
          <w:bCs/>
        </w:rPr>
        <w:t>Žádost o vydání povolení ke kácení dřevin rostoucích mimo les</w:t>
      </w:r>
    </w:p>
    <w:p w14:paraId="6CB753BF" w14:textId="77777777" w:rsidR="002D0553" w:rsidRDefault="002D0553" w:rsidP="002D0553">
      <w:pPr>
        <w:contextualSpacing/>
      </w:pPr>
    </w:p>
    <w:p w14:paraId="5014BC9F" w14:textId="77777777" w:rsidR="002D0553" w:rsidRDefault="002D0553" w:rsidP="002D0553">
      <w:pPr>
        <w:contextualSpacing/>
      </w:pPr>
      <w:r>
        <w:t>1. Žadatel (žádat může pouze vlastník pozemku či nájemce nebo jiný oprávněný uživatel se souhlasem vlastníka pozemku, na kterém předmětné dřeviny rostou)</w:t>
      </w:r>
    </w:p>
    <w:p w14:paraId="5FDBB0B7" w14:textId="77777777" w:rsidR="002D0553" w:rsidRDefault="002D0553" w:rsidP="002D0553">
      <w:pPr>
        <w:contextualSpacing/>
      </w:pPr>
      <w:r>
        <w:t>Jméno a příjmení / název organizace:</w:t>
      </w:r>
    </w:p>
    <w:p w14:paraId="3899ED4E" w14:textId="77777777" w:rsidR="002D0553" w:rsidRDefault="002D0553" w:rsidP="002D0553">
      <w:pPr>
        <w:contextualSpacing/>
      </w:pPr>
      <w:r>
        <w:t>Datum narození / IČO:</w:t>
      </w:r>
    </w:p>
    <w:p w14:paraId="7EACCE42" w14:textId="77777777" w:rsidR="002D0553" w:rsidRDefault="002D0553" w:rsidP="002D0553">
      <w:pPr>
        <w:contextualSpacing/>
      </w:pPr>
      <w:r>
        <w:t>Úplná adresa místa trvalého pobytu / sídla:</w:t>
      </w:r>
    </w:p>
    <w:p w14:paraId="14060834" w14:textId="77777777" w:rsidR="002D0553" w:rsidRDefault="002D0553" w:rsidP="002D0553">
      <w:pPr>
        <w:contextualSpacing/>
      </w:pPr>
      <w:r>
        <w:t>Korespondenční adresa (pokud je odlišná od místa trvalého pobytu):</w:t>
      </w:r>
    </w:p>
    <w:p w14:paraId="20A2D8CC" w14:textId="77777777" w:rsidR="002D0553" w:rsidRDefault="002D0553" w:rsidP="002D0553">
      <w:pPr>
        <w:contextualSpacing/>
      </w:pPr>
      <w:r>
        <w:t>Kontaktní telefon (pro případ možnosti operativního odstranění nedostatků žádosti):</w:t>
      </w:r>
    </w:p>
    <w:p w14:paraId="2263CF32" w14:textId="77777777" w:rsidR="002D0553" w:rsidRDefault="002D0553" w:rsidP="002D0553">
      <w:pPr>
        <w:contextualSpacing/>
      </w:pPr>
    </w:p>
    <w:p w14:paraId="6A1076C5" w14:textId="77777777" w:rsidR="002D0553" w:rsidRDefault="002D0553" w:rsidP="002D0553">
      <w:pPr>
        <w:contextualSpacing/>
      </w:pPr>
      <w:r>
        <w:t>2. Údaje o pozemku, na němž předmětné dřeviny rostou</w:t>
      </w:r>
    </w:p>
    <w:p w14:paraId="14A959F5" w14:textId="77777777" w:rsidR="002D0553" w:rsidRDefault="002D0553" w:rsidP="002D0553">
      <w:pPr>
        <w:contextualSpacing/>
      </w:pPr>
      <w:r>
        <w:t>Parcelní číslo s označením, jak je pozemek evidován (KN = Katastr nemovitostí, PK = pozemkový katastr, ZE = zjednodušená evidence):</w:t>
      </w:r>
    </w:p>
    <w:p w14:paraId="786F23DF" w14:textId="77777777" w:rsidR="002D0553" w:rsidRDefault="002D0553" w:rsidP="002D0553">
      <w:pPr>
        <w:contextualSpacing/>
      </w:pPr>
      <w:r>
        <w:t>Katastrální území:</w:t>
      </w:r>
    </w:p>
    <w:p w14:paraId="5AC00BE2" w14:textId="77777777" w:rsidR="002D0553" w:rsidRDefault="002D0553" w:rsidP="002D0553">
      <w:pPr>
        <w:contextualSpacing/>
      </w:pPr>
    </w:p>
    <w:p w14:paraId="1494D045" w14:textId="77777777" w:rsidR="002D0553" w:rsidRDefault="002D0553" w:rsidP="002D0553">
      <w:pPr>
        <w:contextualSpacing/>
      </w:pPr>
      <w:r>
        <w:t>3. Popis dřevin, které mají být pokáceny</w:t>
      </w:r>
    </w:p>
    <w:p w14:paraId="2C06A183" w14:textId="77777777" w:rsidR="002D0553" w:rsidRDefault="002D0553" w:rsidP="002D0553">
      <w:pPr>
        <w:contextualSpacing/>
      </w:pPr>
      <w:r>
        <w:t>a) stromy</w:t>
      </w:r>
    </w:p>
    <w:p w14:paraId="156EEC25" w14:textId="77777777" w:rsidR="002D0553" w:rsidRDefault="002D0553" w:rsidP="002D0553">
      <w:pPr>
        <w:contextualSpacing/>
      </w:pPr>
      <w:r>
        <w:t>druh dřeviny:</w:t>
      </w:r>
    </w:p>
    <w:p w14:paraId="5B65FAD7" w14:textId="77777777" w:rsidR="002D0553" w:rsidRDefault="002D0553" w:rsidP="002D0553">
      <w:pPr>
        <w:contextualSpacing/>
      </w:pPr>
      <w:r>
        <w:t>počet stromů:</w:t>
      </w:r>
    </w:p>
    <w:p w14:paraId="7254FB2B" w14:textId="77777777" w:rsidR="002D0553" w:rsidRDefault="002D0553" w:rsidP="002D0553">
      <w:pPr>
        <w:contextualSpacing/>
      </w:pPr>
      <w:r>
        <w:t>obvod kmene ve výšce 130 cm nad zemí:</w:t>
      </w:r>
    </w:p>
    <w:p w14:paraId="4134A47F" w14:textId="77777777" w:rsidR="002D0553" w:rsidRDefault="002D0553" w:rsidP="002D0553">
      <w:pPr>
        <w:contextualSpacing/>
      </w:pPr>
    </w:p>
    <w:p w14:paraId="1B9769FD" w14:textId="77777777" w:rsidR="002D0553" w:rsidRDefault="002D0553" w:rsidP="002D0553">
      <w:pPr>
        <w:contextualSpacing/>
      </w:pPr>
      <w:r>
        <w:t>b) keře</w:t>
      </w:r>
    </w:p>
    <w:p w14:paraId="1AC9DE30" w14:textId="77777777" w:rsidR="002D0553" w:rsidRDefault="002D0553" w:rsidP="002D0553">
      <w:pPr>
        <w:contextualSpacing/>
      </w:pPr>
      <w:r>
        <w:t>druh dřeviny:</w:t>
      </w:r>
    </w:p>
    <w:p w14:paraId="4D5D91A8" w14:textId="77777777" w:rsidR="002D0553" w:rsidRDefault="002D0553" w:rsidP="002D0553">
      <w:pPr>
        <w:contextualSpacing/>
      </w:pPr>
      <w:r>
        <w:t>velikost plochy keřů určených ke kácení (m2):</w:t>
      </w:r>
    </w:p>
    <w:p w14:paraId="19A9B90B" w14:textId="77777777" w:rsidR="002D0553" w:rsidRDefault="002D0553" w:rsidP="002D0553">
      <w:pPr>
        <w:contextualSpacing/>
      </w:pPr>
    </w:p>
    <w:p w14:paraId="1F2C9AC3" w14:textId="77777777" w:rsidR="002D0553" w:rsidRDefault="002D0553" w:rsidP="002D0553">
      <w:pPr>
        <w:contextualSpacing/>
      </w:pPr>
      <w:r>
        <w:t>4. Důvod kácení:</w:t>
      </w:r>
    </w:p>
    <w:p w14:paraId="0D39F46C" w14:textId="77777777" w:rsidR="002D0553" w:rsidRDefault="002D0553" w:rsidP="002D0553">
      <w:pPr>
        <w:contextualSpacing/>
      </w:pPr>
    </w:p>
    <w:p w14:paraId="036294F3" w14:textId="77777777" w:rsidR="002D0553" w:rsidRDefault="002D0553" w:rsidP="002D0553">
      <w:pPr>
        <w:contextualSpacing/>
      </w:pPr>
      <w:r>
        <w:t>5. Navržená náhradní výsadba za pokácené dřeviny:</w:t>
      </w:r>
    </w:p>
    <w:p w14:paraId="77F8ED37" w14:textId="77777777" w:rsidR="002D0553" w:rsidRDefault="002D0553" w:rsidP="002D0553">
      <w:pPr>
        <w:contextualSpacing/>
      </w:pPr>
    </w:p>
    <w:p w14:paraId="23B14700" w14:textId="77777777" w:rsidR="002D0553" w:rsidRDefault="002D0553" w:rsidP="002D0553">
      <w:pPr>
        <w:contextualSpacing/>
      </w:pPr>
      <w:r>
        <w:t>6. Vyjádření vlastníka (uživatele, správce) pozemku pro náhradní výsadbu:</w:t>
      </w:r>
    </w:p>
    <w:p w14:paraId="62FD93C1" w14:textId="77777777" w:rsidR="002D0553" w:rsidRDefault="002D0553" w:rsidP="002D0553">
      <w:pPr>
        <w:contextualSpacing/>
      </w:pPr>
    </w:p>
    <w:p w14:paraId="351A3B44" w14:textId="77777777" w:rsidR="002D0553" w:rsidRDefault="002D0553" w:rsidP="002D0553">
      <w:pPr>
        <w:contextualSpacing/>
      </w:pPr>
      <w:r>
        <w:t>7. Vyjádření vlastníků nebo spolumajitelů dotčeného pozemku (uvedených v dokladu o vlastnictví):</w:t>
      </w:r>
    </w:p>
    <w:p w14:paraId="4A60659C" w14:textId="77777777" w:rsidR="002D0553" w:rsidRDefault="002D0553" w:rsidP="002D0553">
      <w:pPr>
        <w:contextualSpacing/>
      </w:pPr>
    </w:p>
    <w:p w14:paraId="6F26FD91" w14:textId="77777777" w:rsidR="002D0553" w:rsidRDefault="002D0553" w:rsidP="002D0553">
      <w:pPr>
        <w:contextualSpacing/>
      </w:pPr>
    </w:p>
    <w:p w14:paraId="45DA9318" w14:textId="77777777" w:rsidR="002D0553" w:rsidRDefault="002D0553" w:rsidP="002D0553">
      <w:pPr>
        <w:contextualSpacing/>
      </w:pPr>
    </w:p>
    <w:p w14:paraId="6D49DD74" w14:textId="77777777" w:rsidR="002D0553" w:rsidRDefault="002D0553" w:rsidP="002D0553">
      <w:pPr>
        <w:ind w:left="3540" w:firstLine="708"/>
        <w:contextualSpacing/>
      </w:pPr>
      <w:r>
        <w:t>datum a podpis (razítko) žadatele</w:t>
      </w:r>
    </w:p>
    <w:p w14:paraId="45C18DE5" w14:textId="77777777" w:rsidR="002D0553" w:rsidRDefault="002D0553" w:rsidP="002D0553">
      <w:pPr>
        <w:contextualSpacing/>
      </w:pPr>
    </w:p>
    <w:p w14:paraId="2D6D739E" w14:textId="77777777" w:rsidR="002D0553" w:rsidRDefault="002D0553" w:rsidP="002D0553">
      <w:pPr>
        <w:contextualSpacing/>
      </w:pPr>
      <w:r>
        <w:t xml:space="preserve">8. Zmocnění žadatele ostatními spolumajiteli pozemku (všichni vlastníci pozemku jsou účastníky řízení, ale plnou mocí mohou pověřit jednoho z nich k zastupování v řízení a přebírání písemností) </w:t>
      </w:r>
    </w:p>
    <w:p w14:paraId="5AF93DAD" w14:textId="77777777" w:rsidR="002D0553" w:rsidRDefault="002D0553" w:rsidP="002D0553">
      <w:pPr>
        <w:contextualSpacing/>
      </w:pPr>
    </w:p>
    <w:p w14:paraId="26C0086A" w14:textId="77777777" w:rsidR="002D0553" w:rsidRDefault="002D0553" w:rsidP="002D0553">
      <w:pPr>
        <w:contextualSpacing/>
      </w:pPr>
      <w:r>
        <w:t>Přílohy:</w:t>
      </w:r>
    </w:p>
    <w:p w14:paraId="300F99EF" w14:textId="77777777" w:rsidR="002D0553" w:rsidRDefault="002D0553" w:rsidP="002D0553">
      <w:pPr>
        <w:contextualSpacing/>
      </w:pPr>
      <w:r>
        <w:t>- doklad o vlastnictví pozemku - výpis z Katastru nemovitostí (možností je originál nebo ověřená kopie Listu vlastnictví zhotoveného Katastrálním úřadem, nesmí být starší 6 měsíců – v současné době toto již není nutné, správní orgán by měl doklad o vlastnictví, pokud má tu možnost, zajistit sám např. z evidence pozemků s internetovým přístupem apod. Důležité je zjistit aktuální stav! – neboť žádat může pouze osoba, která má k danému pozemku právní vztah)</w:t>
      </w:r>
    </w:p>
    <w:p w14:paraId="61912DFA" w14:textId="77777777" w:rsidR="002D0553" w:rsidRDefault="002D0553" w:rsidP="002D0553">
      <w:pPr>
        <w:contextualSpacing/>
      </w:pPr>
      <w:r>
        <w:t>- snímek pozemkové či katastrální mapy vyhotovený Katastrálním úřadem</w:t>
      </w:r>
    </w:p>
    <w:p w14:paraId="199DCCF4" w14:textId="77777777" w:rsidR="002D0553" w:rsidRDefault="002D0553" w:rsidP="002D0553">
      <w:pPr>
        <w:contextualSpacing/>
      </w:pPr>
      <w:r>
        <w:t>- situační zákres umístění dřevin, jejichž kácení je navrhováno (možno včetně okótování jejich vzdáleností od okolních objektů, popř. hranic sousedních pozemků, pokud je to potřeba)</w:t>
      </w:r>
    </w:p>
    <w:p w14:paraId="2722BBCA" w14:textId="55CC6D27" w:rsidR="00241771" w:rsidRDefault="002D0553" w:rsidP="002D0553">
      <w:pPr>
        <w:contextualSpacing/>
      </w:pPr>
      <w:r>
        <w:t>- nájemní smlouva pro doložení nájemního vztahu k pozemku (pokud je žadatel nájemcem předmětného pozemku)</w:t>
      </w:r>
    </w:p>
    <w:sectPr w:rsidR="00241771" w:rsidSect="002D0553">
      <w:pgSz w:w="11906" w:h="16838"/>
      <w:pgMar w:top="993" w:right="1417" w:bottom="28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D0553"/>
    <w:rsid w:val="00241771"/>
    <w:rsid w:val="002D0553"/>
    <w:rsid w:val="00E874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C01355D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cs-CZ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link w:val="Nadpis1Char"/>
    <w:uiPriority w:val="9"/>
    <w:qFormat/>
    <w:rsid w:val="002D055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dpis2">
    <w:name w:val="heading 2"/>
    <w:basedOn w:val="Normln"/>
    <w:next w:val="Normln"/>
    <w:link w:val="Nadpis2Char"/>
    <w:uiPriority w:val="9"/>
    <w:semiHidden/>
    <w:unhideWhenUsed/>
    <w:qFormat/>
    <w:rsid w:val="002D055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2D0553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dpis4">
    <w:name w:val="heading 4"/>
    <w:basedOn w:val="Normln"/>
    <w:next w:val="Normln"/>
    <w:link w:val="Nadpis4Char"/>
    <w:uiPriority w:val="9"/>
    <w:semiHidden/>
    <w:unhideWhenUsed/>
    <w:qFormat/>
    <w:rsid w:val="002D055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2D0553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2D055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2D055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2D055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2D055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2D055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dpis2Char">
    <w:name w:val="Nadpis 2 Char"/>
    <w:basedOn w:val="Standardnpsmoodstavce"/>
    <w:link w:val="Nadpis2"/>
    <w:uiPriority w:val="9"/>
    <w:semiHidden/>
    <w:rsid w:val="002D055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dpis3Char">
    <w:name w:val="Nadpis 3 Char"/>
    <w:basedOn w:val="Standardnpsmoodstavce"/>
    <w:link w:val="Nadpis3"/>
    <w:uiPriority w:val="9"/>
    <w:semiHidden/>
    <w:rsid w:val="002D055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dpis4Char">
    <w:name w:val="Nadpis 4 Char"/>
    <w:basedOn w:val="Standardnpsmoodstavce"/>
    <w:link w:val="Nadpis4"/>
    <w:uiPriority w:val="9"/>
    <w:semiHidden/>
    <w:rsid w:val="002D0553"/>
    <w:rPr>
      <w:rFonts w:eastAsiaTheme="majorEastAsia" w:cstheme="majorBidi"/>
      <w:i/>
      <w:iCs/>
      <w:color w:val="0F4761" w:themeColor="accent1" w:themeShade="BF"/>
    </w:rPr>
  </w:style>
  <w:style w:type="character" w:customStyle="1" w:styleId="Nadpis5Char">
    <w:name w:val="Nadpis 5 Char"/>
    <w:basedOn w:val="Standardnpsmoodstavce"/>
    <w:link w:val="Nadpis5"/>
    <w:uiPriority w:val="9"/>
    <w:semiHidden/>
    <w:rsid w:val="002D0553"/>
    <w:rPr>
      <w:rFonts w:eastAsiaTheme="majorEastAsia" w:cstheme="majorBidi"/>
      <w:color w:val="0F4761" w:themeColor="accent1" w:themeShade="BF"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2D0553"/>
    <w:rPr>
      <w:rFonts w:eastAsiaTheme="majorEastAsia" w:cstheme="majorBidi"/>
      <w:i/>
      <w:iCs/>
      <w:color w:val="595959" w:themeColor="text1" w:themeTint="A6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2D0553"/>
    <w:rPr>
      <w:rFonts w:eastAsiaTheme="majorEastAsia" w:cstheme="majorBidi"/>
      <w:color w:val="595959" w:themeColor="text1" w:themeTint="A6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2D0553"/>
    <w:rPr>
      <w:rFonts w:eastAsiaTheme="majorEastAsia" w:cstheme="majorBidi"/>
      <w:i/>
      <w:iCs/>
      <w:color w:val="272727" w:themeColor="text1" w:themeTint="D8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2D0553"/>
    <w:rPr>
      <w:rFonts w:eastAsiaTheme="majorEastAsia" w:cstheme="majorBidi"/>
      <w:color w:val="272727" w:themeColor="text1" w:themeTint="D8"/>
    </w:rPr>
  </w:style>
  <w:style w:type="paragraph" w:styleId="Nzev">
    <w:name w:val="Title"/>
    <w:basedOn w:val="Normln"/>
    <w:next w:val="Normln"/>
    <w:link w:val="NzevChar"/>
    <w:uiPriority w:val="10"/>
    <w:qFormat/>
    <w:rsid w:val="002D055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zevChar">
    <w:name w:val="Název Char"/>
    <w:basedOn w:val="Standardnpsmoodstavce"/>
    <w:link w:val="Nzev"/>
    <w:uiPriority w:val="10"/>
    <w:rsid w:val="002D055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dpis">
    <w:name w:val="Subtitle"/>
    <w:basedOn w:val="Normln"/>
    <w:next w:val="Normln"/>
    <w:link w:val="PodnadpisChar"/>
    <w:uiPriority w:val="11"/>
    <w:qFormat/>
    <w:rsid w:val="002D055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nadpisChar">
    <w:name w:val="Podnadpis Char"/>
    <w:basedOn w:val="Standardnpsmoodstavce"/>
    <w:link w:val="Podnadpis"/>
    <w:uiPriority w:val="11"/>
    <w:rsid w:val="002D055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t">
    <w:name w:val="Quote"/>
    <w:basedOn w:val="Normln"/>
    <w:next w:val="Normln"/>
    <w:link w:val="CittChar"/>
    <w:uiPriority w:val="29"/>
    <w:qFormat/>
    <w:rsid w:val="002D055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tChar">
    <w:name w:val="Citát Char"/>
    <w:basedOn w:val="Standardnpsmoodstavce"/>
    <w:link w:val="Citt"/>
    <w:uiPriority w:val="29"/>
    <w:rsid w:val="002D0553"/>
    <w:rPr>
      <w:i/>
      <w:iCs/>
      <w:color w:val="404040" w:themeColor="text1" w:themeTint="BF"/>
    </w:rPr>
  </w:style>
  <w:style w:type="paragraph" w:styleId="Odstavecseseznamem">
    <w:name w:val="List Paragraph"/>
    <w:basedOn w:val="Normln"/>
    <w:uiPriority w:val="34"/>
    <w:qFormat/>
    <w:rsid w:val="002D0553"/>
    <w:pPr>
      <w:ind w:left="720"/>
      <w:contextualSpacing/>
    </w:pPr>
  </w:style>
  <w:style w:type="character" w:styleId="Zdraznnintenzivn">
    <w:name w:val="Intense Emphasis"/>
    <w:basedOn w:val="Standardnpsmoodstavce"/>
    <w:uiPriority w:val="21"/>
    <w:qFormat/>
    <w:rsid w:val="002D0553"/>
    <w:rPr>
      <w:i/>
      <w:iCs/>
      <w:color w:val="0F4761" w:themeColor="accent1" w:themeShade="BF"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2D055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VrazncittChar">
    <w:name w:val="Výrazný citát Char"/>
    <w:basedOn w:val="Standardnpsmoodstavce"/>
    <w:link w:val="Vrazncitt"/>
    <w:uiPriority w:val="30"/>
    <w:rsid w:val="002D0553"/>
    <w:rPr>
      <w:i/>
      <w:iCs/>
      <w:color w:val="0F4761" w:themeColor="accent1" w:themeShade="BF"/>
    </w:rPr>
  </w:style>
  <w:style w:type="character" w:styleId="Odkazintenzivn">
    <w:name w:val="Intense Reference"/>
    <w:basedOn w:val="Standardnpsmoodstavce"/>
    <w:uiPriority w:val="32"/>
    <w:qFormat/>
    <w:rsid w:val="002D0553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Žádost o povolení ke kácení dřevin rostoucích mimo les</Template>
  <TotalTime>4</TotalTime>
  <Pages>1</Pages>
  <Words>313</Words>
  <Characters>1852</Characters>
  <Application>Microsoft Office Word</Application>
  <DocSecurity>0</DocSecurity>
  <Lines>15</Lines>
  <Paragraphs>4</Paragraphs>
  <ScaleCrop>false</ScaleCrop>
  <Company/>
  <LinksUpToDate>false</LinksUpToDate>
  <CharactersWithSpaces>2161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Lucie Táborová</dc:creator>
  <cp:keywords/>
  <dc:description/>
  <cp:lastModifiedBy>Lucie Táborová</cp:lastModifiedBy>
  <cp:revision>1</cp:revision>
  <dcterms:created xsi:type="dcterms:W3CDTF">2026-03-30T07:39:00Z</dcterms:created>
  <dcterms:modified xsi:type="dcterms:W3CDTF">2026-03-30T07:43:00Z</dcterms:modified>
</cp:coreProperties>
</file>